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ook w:val="04A0" w:firstRow="1" w:lastRow="0" w:firstColumn="1" w:lastColumn="0" w:noHBand="0" w:noVBand="1"/>
      </w:tblPr>
      <w:tblGrid>
        <w:gridCol w:w="347"/>
        <w:gridCol w:w="4896"/>
        <w:gridCol w:w="5217"/>
        <w:gridCol w:w="340"/>
      </w:tblGrid>
      <w:tr w:rsidR="00265218" w:rsidRPr="00410E03" w:rsidTr="00524D35">
        <w:trPr>
          <w:trHeight w:val="983"/>
        </w:trPr>
        <w:tc>
          <w:tcPr>
            <w:tcW w:w="171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:rsidR="00265218" w:rsidRPr="00410E03" w:rsidRDefault="005B0F72" w:rsidP="005B0F72">
            <w:pPr>
              <w:pStyle w:val="Title"/>
            </w:pPr>
            <w:r>
              <w:t>Student Registration Form</w:t>
            </w:r>
          </w:p>
        </w:tc>
        <w:tc>
          <w:tcPr>
            <w:tcW w:w="2405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</w:p>
        </w:tc>
      </w:tr>
      <w:tr w:rsidR="00BC1B68" w:rsidRPr="00410E03" w:rsidTr="004456B5">
        <w:trPr>
          <w:trHeight w:val="288"/>
        </w:trPr>
        <w:tc>
          <w:tcPr>
            <w:tcW w:w="171" w:type="pct"/>
            <w:shd w:val="clear" w:color="auto" w:fill="auto"/>
          </w:tcPr>
          <w:p w:rsidR="00BC1B68" w:rsidRPr="00410E03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:rsidR="00BC1B68" w:rsidRPr="00410E03" w:rsidRDefault="00BC1B68" w:rsidP="00915359"/>
        </w:tc>
        <w:tc>
          <w:tcPr>
            <w:tcW w:w="167" w:type="pct"/>
            <w:shd w:val="clear" w:color="auto" w:fill="auto"/>
          </w:tcPr>
          <w:p w:rsidR="00BC1B68" w:rsidRPr="00410E03" w:rsidRDefault="00BC1B68" w:rsidP="00915359"/>
        </w:tc>
      </w:tr>
      <w:tr w:rsidR="00265218" w:rsidRPr="00410E03" w:rsidTr="0016108E">
        <w:trPr>
          <w:trHeight w:val="9908"/>
        </w:trPr>
        <w:tc>
          <w:tcPr>
            <w:tcW w:w="171" w:type="pct"/>
            <w:shd w:val="clear" w:color="auto" w:fill="auto"/>
          </w:tcPr>
          <w:p w:rsidR="00265218" w:rsidRPr="00410E03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C50E6D" w:rsidRPr="00410E03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:rsidR="00C50E6D" w:rsidRPr="00410E03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C50E6D" w:rsidRPr="00410E03" w:rsidRDefault="00C50E6D" w:rsidP="00915359"/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:rsidR="00C50E6D" w:rsidRPr="00410E03" w:rsidRDefault="00C50E6D" w:rsidP="00915359"/>
              </w:tc>
            </w:tr>
            <w:tr w:rsidR="00C50E6D" w:rsidRPr="009F4149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:rsidR="00C50E6D" w:rsidRPr="009F4149" w:rsidRDefault="00BB0153" w:rsidP="009F4149">
                  <w:pPr>
                    <w:pStyle w:val="BoldText"/>
                  </w:pPr>
                  <w:sdt>
                    <w:sdtPr>
                      <w:id w:val="-1025244187"/>
                      <w:placeholder>
                        <w:docPart w:val="63846DF78C2D4A1D9142EA94D74D7D1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Date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:rsidR="00C50E6D" w:rsidRPr="009F4149" w:rsidRDefault="00C50E6D" w:rsidP="009F4149">
                  <w:pPr>
                    <w:pStyle w:val="BoldText"/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:rsidR="00C50E6D" w:rsidRPr="009F4149" w:rsidRDefault="00BB0153" w:rsidP="0053613E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8C5AE58E61D84BA59AB677B589D704E6"/>
                      </w:placeholder>
                      <w15:appearance w15:val="hidden"/>
                      <w:text/>
                    </w:sdtPr>
                    <w:sdtEndPr/>
                    <w:sdtContent>
                      <w:r w:rsidR="0053613E">
                        <w:t>Student Name</w:t>
                      </w:r>
                    </w:sdtContent>
                  </w:sdt>
                </w:p>
              </w:tc>
            </w:tr>
            <w:tr w:rsidR="00A3321A" w:rsidRPr="00410E03" w:rsidTr="00A02846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A3321A" w:rsidRPr="00410E03" w:rsidRDefault="00A3321A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A3321A" w:rsidRPr="00410E03" w:rsidRDefault="00A3321A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A3321A" w:rsidRPr="00410E03" w:rsidRDefault="00A3321A" w:rsidP="00915359"/>
              </w:tc>
            </w:tr>
            <w:tr w:rsidR="00E141F4" w:rsidRPr="009F4149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E141F4" w:rsidRPr="009F4149" w:rsidRDefault="0053613E" w:rsidP="00823152">
                  <w:pPr>
                    <w:pStyle w:val="BoldText"/>
                  </w:pPr>
                  <w:r>
                    <w:t>Parent</w:t>
                  </w:r>
                  <w:r w:rsidR="00823152">
                    <w:t xml:space="preserve"> Name</w:t>
                  </w:r>
                </w:p>
              </w:tc>
              <w:tc>
                <w:tcPr>
                  <w:tcW w:w="300" w:type="dxa"/>
                </w:tcPr>
                <w:p w:rsidR="00E141F4" w:rsidRPr="009F4149" w:rsidRDefault="00E141F4" w:rsidP="009F414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E141F4" w:rsidRPr="009F4149" w:rsidRDefault="0053613E" w:rsidP="00823152">
                  <w:pPr>
                    <w:pStyle w:val="BoldText"/>
                  </w:pPr>
                  <w:r>
                    <w:t>Parent Name</w:t>
                  </w:r>
                </w:p>
              </w:tc>
            </w:tr>
            <w:tr w:rsidR="00E141F4" w:rsidRPr="00410E03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:rsidR="00E141F4" w:rsidRPr="00410E03" w:rsidRDefault="00823152" w:rsidP="00823152">
                  <w:pPr>
                    <w:pStyle w:val="BlueBoldText"/>
                  </w:pPr>
                  <w:r>
                    <w:t>Parent Contact Information</w:t>
                  </w:r>
                </w:p>
              </w:tc>
            </w:tr>
            <w:tr w:rsidR="00E141F4" w:rsidRPr="00410E03" w:rsidTr="00A02846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</w:tcBorders>
                </w:tcPr>
                <w:p w:rsidR="00E141F4" w:rsidRPr="00410E03" w:rsidRDefault="00E141F4" w:rsidP="00915359"/>
              </w:tc>
            </w:tr>
            <w:tr w:rsidR="00E61D15" w:rsidRPr="00410E03" w:rsidTr="00A02846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301A2" w:rsidRPr="009F4149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:rsidR="00E301A2" w:rsidRPr="009F4149" w:rsidRDefault="00BB0153" w:rsidP="009F4149">
                  <w:pPr>
                    <w:pStyle w:val="BoldText"/>
                  </w:pPr>
                  <w:sdt>
                    <w:sdtPr>
                      <w:id w:val="1601451819"/>
                      <w:placeholder>
                        <w:docPart w:val="C902B46F01094FC48C7415C82BAC62B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Home Phone</w:t>
                      </w:r>
                    </w:sdtContent>
                  </w:sdt>
                </w:p>
              </w:tc>
              <w:tc>
                <w:tcPr>
                  <w:tcW w:w="3385" w:type="dxa"/>
                  <w:gridSpan w:val="5"/>
                </w:tcPr>
                <w:p w:rsidR="00E301A2" w:rsidRPr="009F4149" w:rsidRDefault="00BB0153" w:rsidP="009F4149">
                  <w:pPr>
                    <w:pStyle w:val="BoldText"/>
                  </w:pPr>
                  <w:sdt>
                    <w:sdtPr>
                      <w:id w:val="484062169"/>
                      <w:placeholder>
                        <w:docPart w:val="8A975F19D66F455BACCAFDD58FA24FC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Cell Phone</w:t>
                      </w:r>
                    </w:sdtContent>
                  </w:sdt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:rsidR="00E301A2" w:rsidRPr="009F4149" w:rsidRDefault="00BB0153" w:rsidP="009F4149">
                  <w:pPr>
                    <w:pStyle w:val="BoldText"/>
                  </w:pPr>
                  <w:sdt>
                    <w:sdtPr>
                      <w:id w:val="266198939"/>
                      <w:placeholder>
                        <w:docPart w:val="EDAB777D107B4F12ADB0CA1EE7B9609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Email Address</w:t>
                      </w:r>
                    </w:sdtContent>
                  </w:sdt>
                </w:p>
              </w:tc>
            </w:tr>
            <w:tr w:rsidR="00E61D15" w:rsidRPr="00410E03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:rsidR="00E61D15" w:rsidRPr="00410E03" w:rsidRDefault="00BB0153" w:rsidP="0035052D">
                  <w:pPr>
                    <w:pStyle w:val="BoldText"/>
                  </w:pPr>
                  <w:sdt>
                    <w:sdtPr>
                      <w:id w:val="-181676382"/>
                      <w:placeholder>
                        <w:docPart w:val="7F3BCA2E7ED544DC9C785B4BA79595B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Address</w:t>
                      </w:r>
                    </w:sdtContent>
                  </w:sdt>
                </w:p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9F4149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BB0153" w:rsidP="009F4149">
                  <w:pPr>
                    <w:pStyle w:val="BoldText"/>
                  </w:pPr>
                  <w:sdt>
                    <w:sdtPr>
                      <w:id w:val="-1148971649"/>
                      <w:placeholder>
                        <w:docPart w:val="01BA1781BFC74846A1A8F5C71B32FCD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City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BB0153" w:rsidP="009F4149">
                  <w:pPr>
                    <w:pStyle w:val="BoldText"/>
                  </w:pPr>
                  <w:sdt>
                    <w:sdtPr>
                      <w:id w:val="1167049310"/>
                      <w:placeholder>
                        <w:docPart w:val="B5A323168B9A4B378C84886C9A69AFD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State.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BB0153" w:rsidP="009F4149">
                  <w:pPr>
                    <w:pStyle w:val="BoldText"/>
                  </w:pPr>
                  <w:sdt>
                    <w:sdtPr>
                      <w:id w:val="-719584446"/>
                      <w:placeholder>
                        <w:docPart w:val="64D9E3CF474A4CCF8B9F98F94F695601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ZIP Code</w:t>
                      </w:r>
                    </w:sdtContent>
                  </w:sdt>
                </w:p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:rsidR="00E61D15" w:rsidRPr="00410E03" w:rsidRDefault="0053613E" w:rsidP="00823152">
                  <w:pPr>
                    <w:pStyle w:val="BoldText"/>
                  </w:pPr>
                  <w:r>
                    <w:t>Additional Parent Information</w:t>
                  </w:r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823152" w:rsidP="00071293">
                  <w:pPr>
                    <w:pStyle w:val="BoldText"/>
                  </w:pPr>
                  <w:r>
                    <w:t xml:space="preserve">Student </w:t>
                  </w:r>
                  <w:r w:rsidR="00071293">
                    <w:t>Name</w:t>
                  </w:r>
                </w:p>
              </w:tc>
              <w:tc>
                <w:tcPr>
                  <w:tcW w:w="300" w:type="dxa"/>
                </w:tcPr>
                <w:p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071293" w:rsidP="00071293">
                  <w:pPr>
                    <w:pStyle w:val="BoldText"/>
                  </w:pPr>
                  <w:r>
                    <w:t>DOB</w:t>
                  </w:r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071293" w:rsidP="00823152">
                  <w:pPr>
                    <w:pStyle w:val="BoldText"/>
                  </w:pPr>
                  <w:r>
                    <w:t>Gender</w:t>
                  </w:r>
                </w:p>
              </w:tc>
              <w:tc>
                <w:tcPr>
                  <w:tcW w:w="300" w:type="dxa"/>
                </w:tcPr>
                <w:p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071293" w:rsidP="00823152">
                  <w:pPr>
                    <w:pStyle w:val="BoldText"/>
                  </w:pPr>
                  <w:r>
                    <w:t>First Class</w:t>
                  </w:r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071293" w:rsidP="00823152">
                  <w:pPr>
                    <w:pStyle w:val="BoldText"/>
                  </w:pPr>
                  <w:r>
                    <w:t>Second Class</w:t>
                  </w:r>
                </w:p>
              </w:tc>
              <w:tc>
                <w:tcPr>
                  <w:tcW w:w="300" w:type="dxa"/>
                </w:tcPr>
                <w:p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071293" w:rsidP="00071293">
                  <w:pPr>
                    <w:pStyle w:val="BoldText"/>
                  </w:pPr>
                  <w:r>
                    <w:t>Third Class</w:t>
                  </w:r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BB0153" w:rsidP="00823152">
                  <w:pPr>
                    <w:pStyle w:val="BoldText"/>
                  </w:pPr>
                  <w:r>
                    <w:t>Allergies</w:t>
                  </w:r>
                  <w:r w:rsidR="00071293">
                    <w:t xml:space="preserve"> (Yes or No</w:t>
                  </w:r>
                  <w:r>
                    <w:t xml:space="preserve"> – please explain if yes</w:t>
                  </w:r>
                  <w:bookmarkStart w:id="0" w:name="_GoBack"/>
                  <w:bookmarkEnd w:id="0"/>
                  <w:r w:rsidR="00071293">
                    <w:t>)</w:t>
                  </w:r>
                </w:p>
              </w:tc>
              <w:tc>
                <w:tcPr>
                  <w:tcW w:w="300" w:type="dxa"/>
                </w:tcPr>
                <w:p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BB0153" w:rsidP="0035052D">
                  <w:pPr>
                    <w:pStyle w:val="BoldText"/>
                  </w:pPr>
                  <w:sdt>
                    <w:sdtPr>
                      <w:id w:val="1582561766"/>
                      <w:placeholder>
                        <w:docPart w:val="79117EA6047C4489ACAF583A1DB43E2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Referred by</w:t>
                      </w:r>
                    </w:sdtContent>
                  </w:sdt>
                </w:p>
              </w:tc>
            </w:tr>
          </w:tbl>
          <w:p w:rsidR="00265218" w:rsidRPr="00410E03" w:rsidRDefault="00265218" w:rsidP="004456B5"/>
        </w:tc>
        <w:tc>
          <w:tcPr>
            <w:tcW w:w="167" w:type="pct"/>
            <w:shd w:val="clear" w:color="auto" w:fill="auto"/>
          </w:tcPr>
          <w:p w:rsidR="00265218" w:rsidRPr="00410E03" w:rsidRDefault="00265218" w:rsidP="00CF31BB"/>
        </w:tc>
      </w:tr>
    </w:tbl>
    <w:p w:rsidR="00463B35" w:rsidRPr="00410E03" w:rsidRDefault="00463B35" w:rsidP="00524D35"/>
    <w:sectPr w:rsidR="00463B35" w:rsidRPr="00410E03" w:rsidSect="00A0284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59DC" w:rsidRDefault="00BC59DC" w:rsidP="00CF31BB">
      <w:r>
        <w:separator/>
      </w:r>
    </w:p>
  </w:endnote>
  <w:endnote w:type="continuationSeparator" w:id="0">
    <w:p w:rsidR="00BC59DC" w:rsidRDefault="00BC59DC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B29" w:rsidRDefault="00287B2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071A0" w:rsidRPr="009F4149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40FAEDB9" wp14:editId="791224D1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0FAEDB9" id="Shape" o:spid="_x0000_s1027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1481BDBA" wp14:editId="3459EC33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047479E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67B33F9C" wp14:editId="690AA5F4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287392CC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86+sn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</w:p>
      </w:tc>
    </w:tr>
    <w:tr w:rsidR="00AE3FB7" w:rsidRPr="009F4149" w:rsidTr="002D3842">
      <w:tc>
        <w:tcPr>
          <w:tcW w:w="3596" w:type="dxa"/>
          <w:shd w:val="clear" w:color="auto" w:fill="auto"/>
          <w:vAlign w:val="center"/>
        </w:tcPr>
        <w:p w:rsidR="00AE3FB7" w:rsidRPr="009F4149" w:rsidRDefault="00430F93" w:rsidP="009632CD">
          <w:pPr>
            <w:pStyle w:val="Contacts"/>
          </w:pPr>
          <w:r>
            <w:t>52 HIGH ST.</w:t>
          </w:r>
          <w:r w:rsidR="009632CD">
            <w:t>, STE. 103</w:t>
          </w:r>
          <w:r>
            <w:t>, CARLISLE</w:t>
          </w:r>
        </w:p>
      </w:tc>
      <w:tc>
        <w:tcPr>
          <w:tcW w:w="3597" w:type="dxa"/>
          <w:shd w:val="clear" w:color="auto" w:fill="auto"/>
          <w:vAlign w:val="center"/>
        </w:tcPr>
        <w:p w:rsidR="00AE3FB7" w:rsidRPr="009F4149" w:rsidRDefault="009632CD" w:rsidP="009632CD">
          <w:pPr>
            <w:pStyle w:val="Contacts"/>
          </w:pPr>
          <w:r>
            <w:t>717-422-2763</w:t>
          </w:r>
        </w:p>
      </w:tc>
      <w:tc>
        <w:tcPr>
          <w:tcW w:w="3597" w:type="dxa"/>
          <w:shd w:val="clear" w:color="auto" w:fill="auto"/>
          <w:vAlign w:val="center"/>
        </w:tcPr>
        <w:p w:rsidR="00AE3FB7" w:rsidRPr="009F4149" w:rsidRDefault="009632CD" w:rsidP="009632CD">
          <w:pPr>
            <w:pStyle w:val="Contacts"/>
          </w:pPr>
          <w:r>
            <w:t>kathleenrusselldancestudio@gmail.com</w:t>
          </w:r>
        </w:p>
      </w:tc>
    </w:tr>
  </w:tbl>
  <w:p w:rsidR="00835DE8" w:rsidRDefault="009F4149" w:rsidP="009F414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5FF0AFE5" wp14:editId="51123D20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44BB4C" id="Group 15" o:spid="_x0000_s1026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">
              <v:rect id="Rectangle 17" o:spid="_x0000_s1027" style="position:absolute;left:9239;top:9715;width:67843;height:9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QvcMA&#10;AADbAAAADwAAAGRycy9kb3ducmV2LnhtbERPTWvCQBC9F/wPywje6saAaU1dgwRELx5qQ6G3MTtN&#10;gtnZmF1N/PfdQqG3ebzPWWejacWdetdYVrCYRyCIS6sbrhQUH7vnVxDOI2tsLZOCBznINpOnNaba&#10;DvxO95OvRAhhl6KC2vsuldKVNRl0c9sRB+7b9gZ9gH0ldY9DCDetjKMokQYbDg01dpTXVF5ON6Mg&#10;LsZlPBx3q8+v4ryPkts1jylRajYdt28gPI3+X/znPugw/wV+fw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ZQvcMAAADbAAAADwAAAAAAAAAAAAAAAACYAgAAZHJzL2Rv&#10;d25yZXYueG1sUEsFBgAAAAAEAAQA9QAAAIgD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Ik8cAA&#10;AADbAAAADwAAAGRycy9kb3ducmV2LnhtbERPTYvCMBC9L/gfwgje1lRBV6qpSMHVPVpFr0MztqXN&#10;pDZZrf9+Iwh7m8f7nNW6N424U+cqywom4wgEcW51xYWC03H7uQDhPLLGxjIpeJKDdTL4WGGs7YMP&#10;dM98IUIIuxgVlN63sZQuL8mgG9uWOHBX2xn0AXaF1B0+Qrhp5DSK5tJgxaGhxJbSkvI6+zUKLq49&#10;mnTBs3R3qzO3235/nX+mSo2G/WYJwlPv/8Vv916H+RN4/RIOkM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TIk8cAAAADbAAAADwAAAAAAAAAAAAAAAACYAgAAZHJzL2Rvd25y&#10;ZXYueG1sUEsFBgAAAAAEAAQA9QAAAIUD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B29" w:rsidRDefault="00287B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59DC" w:rsidRDefault="00BC59DC" w:rsidP="00CF31BB">
      <w:r>
        <w:separator/>
      </w:r>
    </w:p>
  </w:footnote>
  <w:footnote w:type="continuationSeparator" w:id="0">
    <w:p w:rsidR="00BC59DC" w:rsidRDefault="00BC59DC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B29" w:rsidRDefault="00287B2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B68" w:rsidRPr="00835DE8" w:rsidRDefault="00233FEE" w:rsidP="00410E03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3587AA11" wp14:editId="5DDC111C">
              <wp:simplePos x="0" y="0"/>
              <wp:positionH relativeFrom="column">
                <wp:posOffset>45720</wp:posOffset>
              </wp:positionH>
              <wp:positionV relativeFrom="paragraph">
                <wp:posOffset>-1440815</wp:posOffset>
              </wp:positionV>
              <wp:extent cx="6872605" cy="9928860"/>
              <wp:effectExtent l="0" t="0" r="4445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2605" cy="9928860"/>
                        <a:chOff x="0" y="274320"/>
                        <a:chExt cx="6872605" cy="950131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15240" y="27432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A34492" id="Group 13" o:spid="_x0000_s1026" style="position:absolute;margin-left:3.6pt;margin-top:-113.45pt;width:541.15pt;height:781.8pt;z-index:-251650560;mso-width-relative:margin;mso-height-relative:margin" coordorigin=",2743" coordsize="68726,95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">
              <v:group id="Group 2" o:spid="_x0000_s1027" style="position:absolute;top:27622;width:68580;height:70134" coordorigin="" coordsize="68581,70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group id="Group 1" o:spid="_x0000_s1028" style="position:absolute;width:68549;height:70133" coordorigin=",-146" coordsize="68549,70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rect id="Rectangle" o:spid="_x0000_s1029" style="position:absolute;left:731;top:-146;width:67818;height:70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z3r0A&#10;AADbAAAADwAAAGRycy9kb3ducmV2LnhtbERPSwrCMBDdC94hjOBGNLULkdooKhS6EvwcYGjGttpM&#10;ShNrvb1ZCC4f75/uBtOInjpXW1awXEQgiAuray4V3K7ZfA3CeWSNjWVS8CEHu+14lGKi7ZvP1F98&#10;KUIIuwQVVN63iZSuqMigW9iWOHB32xn0AXal1B2+Q7hpZBxFK2mw5tBQYUvHiorn5WUUXGflOd9z&#10;o7NDHvef4+P1zPKTUtPJsN+A8DT4v/jnzrWCOKwPX8IPkN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Bdz3r0AAADbAAAADwAAAAAAAAAAAAAAAACYAgAAZHJzL2Rvd25yZXYu&#10;eG1sUEsFBgAAAAAEAAQA9QAAAIIDAAAAAA==&#10;" fillcolor="#17365d [2415]" stroked="f" strokeweight="1pt">
                    <v:fill opacity="13107f"/>
                    <v:stroke miterlimit="4"/>
                    <v:path arrowok="t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yWcUA&#10;AADbAAAADwAAAGRycy9kb3ducmV2LnhtbESPQWvCQBSE74L/YXmF3nSjxdhGN0EKhSKKNLYUb4/s&#10;axLMvg3ZrYn/vlsQPA4z8w2zzgbTiAt1rrasYDaNQBAXVtdcKvg8vk2eQTiPrLGxTAqu5CBLx6M1&#10;Jtr2/EGX3JciQNglqKDyvk2kdEVFBt3UtsTB+7GdQR9kV0rdYR/gppHzKIqlwZrDQoUtvVZUnPNf&#10;o2BTv8Sn5e7LxN97vXw6HPV20WulHh+GzQqEp8Hfw7f2u1Ywn8H/l/AD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vJZxQAAANsAAAAPAAAAAAAAAAAAAAAAAJgCAABkcnMv&#10;ZG93bnJldi54bWxQSwUGAAAAAAQABAD1AAAAigM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xwO8MA&#10;AADbAAAADwAAAGRycy9kb3ducmV2LnhtbESPQWvCQBSE74L/YXlCb7ox0Cqpq5RAmno0lvb6yL4m&#10;wezbmN0m6b93C4LHYWa+YXaHybRioN41lhWsVxEI4tLqhisFn+dsuQXhPLLG1jIp+CMHh/18tsNE&#10;25FPNBS+EgHCLkEFtfddIqUrazLoVrYjDt6P7Q36IPtK6h7HADetjKPoRRpsOCzU2FFaU3kpfo2C&#10;b9edTbrl5zS/XgqXZ++br2Os1NNiensF4Wnyj/C9/aEVxDH8fwk/QO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xwO8MAAADbAAAADwAAAAAAAAAAAAAAAACYAgAAZHJzL2Rv&#10;d25yZXYueG1sUEsFBgAAAAAEAAQA9QAAAIgD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izrcMA&#10;AADaAAAADwAAAGRycy9kb3ducmV2LnhtbESPwWrDMBBE74X8g9hAb42cQtrgRDYhEFroKW4OyW2x&#10;NpYTa2Uk1Xb/vioUehxm5g2zLSfbiYF8aB0rWC4yEMS10y03Ck6fh6c1iBCRNXaOScE3BSiL2cMW&#10;c+1GPtJQxUYkCIccFZgY+1zKUBuyGBauJ07e1XmLMUnfSO1xTHDbyecse5EWW04LBnvaG6rv1ZdV&#10;cG5XVfOmx0sfhvoWlscPM/pXpR7n024DItIU/8N/7XetYAW/V9IN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izrcMAAADaAAAADwAAAAAAAAAAAAAAAACYAgAAZHJzL2Rv&#10;d25yZXYueG1sUEsFBgAAAAAEAAQA9QAAAIgD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style="position:absolute;left:152;top:2743;width:68574;height:27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y47PEAAAA2wAAAA8AAABkcnMvZG93bnJldi54bWxEj09rAkEMxe8Fv8MQoRfRWRVKuzpKWxAK&#10;gtBV8Bp3sn9wJ7PMTHX77ZuD0FvCe3nvl/V2cJ26UYitZwPzWQaKuPS25drA6bibvoKKCdli55kM&#10;/FKE7Wb0tMbc+jt/061ItZIQjjkaaFLqc61j2ZDDOPM9sWiVDw6TrKHWNuBdwl2nF1n2oh22LA0N&#10;9vTZUHktfpyBQ5icJzt+O1VczRfL4rxPH/5izPN4eF+BSjSkf/Pj+ssKvtDLLzKA3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y47PEAAAA2wAAAA8AAAAAAAAAAAAAAAAA&#10;nwIAAGRycy9kb3ducmV2LnhtbFBLBQYAAAAABAAEAPcAAACQAwAAAAA=&#10;">
                <v:imagedata r:id="rId2" o:title="" croptop="1f" cropbottom="23345f" cropright="455f"/>
                <v:path arrowok="t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oqgMEA&#10;AADbAAAADwAAAGRycy9kb3ducmV2LnhtbERPTWvCQBC9C/0PyxS8BN1opUjqKiUipEe10PY27I5J&#10;aHY2ZNcY/70rCN7m8T5ntRlsI3rqfO1YwWyagiDWztRcKvg+7iZLED4gG2wck4IredisX0YrzIy7&#10;8J76QyhFDGGfoYIqhDaT0uuKLPqpa4kjd3KdxRBhV0rT4SWG20bO0/RdWqw5NlTYUl6R/j+crYK8&#10;yGc/yP3p9/ilkyLZJn/67azU+HX4/AARaAhP8cNdmDh/Af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KKoDBAAAA2wAAAA8AAAAAAAAAAAAAAAAAmAIAAGRycy9kb3du&#10;cmV2LnhtbFBLBQYAAAAABAAEAPUAAACGAw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 w:rsidR="00F57841">
      <w:rPr>
        <w:noProof/>
      </w:rPr>
      <mc:AlternateContent>
        <mc:Choice Requires="wps">
          <w:drawing>
            <wp:anchor distT="45720" distB="45720" distL="114300" distR="114300" simplePos="0" relativeHeight="2516710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-358140</wp:posOffset>
              </wp:positionV>
              <wp:extent cx="2360930" cy="929640"/>
              <wp:effectExtent l="0" t="0" r="19050" b="2286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92964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86CF1" w:rsidRPr="0002044A" w:rsidRDefault="00F57841">
                          <w:pPr>
                            <w:rPr>
                              <w:b/>
                              <w:color w:val="000000" w:themeColor="text1"/>
                              <w:sz w:val="48"/>
                              <w:szCs w:val="48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warmMatte">
                                <w14:bevelT w14:w="38100" w14:h="38100" w14:prst="circle"/>
                              </w14:props3d>
                            </w:rPr>
                          </w:pPr>
                          <w:r w:rsidRPr="0002044A">
                            <w:rPr>
                              <w:b/>
                              <w:color w:val="000000" w:themeColor="text1"/>
                              <w:sz w:val="48"/>
                              <w:szCs w:val="48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warmMatte">
                                <w14:bevelT w14:w="38100" w14:h="38100" w14:prst="circle"/>
                              </w14:props3d>
                            </w:rPr>
                            <w:t xml:space="preserve">Kathleen Russell </w:t>
                          </w:r>
                        </w:p>
                        <w:p w:rsidR="00F57841" w:rsidRPr="0002044A" w:rsidRDefault="00F57841">
                          <w:pPr>
                            <w:rPr>
                              <w:b/>
                              <w:color w:val="000000" w:themeColor="text1"/>
                              <w:sz w:val="48"/>
                              <w:szCs w:val="48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warmMatte">
                                <w14:bevelT w14:w="38100" w14:h="38100" w14:prst="circle"/>
                              </w14:props3d>
                            </w:rPr>
                          </w:pPr>
                          <w:r w:rsidRPr="0002044A">
                            <w:rPr>
                              <w:b/>
                              <w:color w:val="000000" w:themeColor="text1"/>
                              <w:sz w:val="48"/>
                              <w:szCs w:val="48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warmMatte">
                                <w14:bevelT w14:w="38100" w14:h="38100" w14:prst="circle"/>
                              </w14:props3d>
                            </w:rPr>
                            <w:t>Dance Studio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  <a:scene3d>
                        <a:camera prst="orthographicFront"/>
                        <a:lightRig rig="threePt" dir="t"/>
                      </a:scene3d>
                      <a:sp3d extrusionH="57150">
                        <a:bevelT w="38100" h="38100"/>
                      </a:sp3d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28.2pt;width:185.9pt;height:73.2pt;z-index:251671040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" fillcolor="#dadfea [662]">
              <v:textbox>
                <w:txbxContent>
                  <w:p w:rsidR="00D86CF1" w:rsidRPr="0002044A" w:rsidRDefault="00F57841">
                    <w:pPr>
                      <w:rPr>
                        <w:b/>
                        <w:color w:val="000000" w:themeColor="text1"/>
                        <w:sz w:val="48"/>
                        <w:szCs w:val="48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  <w14:props3d w14:extrusionH="57150" w14:contourW="0" w14:prstMaterial="warmMatte">
                          <w14:bevelT w14:w="38100" w14:h="38100" w14:prst="circle"/>
                        </w14:props3d>
                      </w:rPr>
                    </w:pPr>
                    <w:bookmarkStart w:id="1" w:name="_GoBack"/>
                    <w:r w:rsidRPr="0002044A">
                      <w:rPr>
                        <w:b/>
                        <w:color w:val="000000" w:themeColor="text1"/>
                        <w:sz w:val="48"/>
                        <w:szCs w:val="48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  <w14:props3d w14:extrusionH="57150" w14:contourW="0" w14:prstMaterial="warmMatte">
                          <w14:bevelT w14:w="38100" w14:h="38100" w14:prst="circle"/>
                        </w14:props3d>
                      </w:rPr>
                      <w:t xml:space="preserve">Kathleen Russell </w:t>
                    </w:r>
                  </w:p>
                  <w:p w:rsidR="00F57841" w:rsidRPr="0002044A" w:rsidRDefault="00F57841">
                    <w:pPr>
                      <w:rPr>
                        <w:b/>
                        <w:color w:val="000000" w:themeColor="text1"/>
                        <w:sz w:val="48"/>
                        <w:szCs w:val="48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  <w14:props3d w14:extrusionH="57150" w14:contourW="0" w14:prstMaterial="warmMatte">
                          <w14:bevelT w14:w="38100" w14:h="38100" w14:prst="circle"/>
                        </w14:props3d>
                      </w:rPr>
                    </w:pPr>
                    <w:r w:rsidRPr="0002044A">
                      <w:rPr>
                        <w:b/>
                        <w:color w:val="000000" w:themeColor="text1"/>
                        <w:sz w:val="48"/>
                        <w:szCs w:val="48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  <w14:props3d w14:extrusionH="57150" w14:contourW="0" w14:prstMaterial="warmMatte">
                          <w14:bevelT w14:w="38100" w14:h="38100" w14:prst="circle"/>
                        </w14:props3d>
                      </w:rPr>
                      <w:t>Dance Studio</w:t>
                    </w:r>
                    <w:bookmarkEnd w:id="1"/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B29" w:rsidRDefault="00287B2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F72"/>
    <w:rsid w:val="0002044A"/>
    <w:rsid w:val="000320C0"/>
    <w:rsid w:val="00036EEB"/>
    <w:rsid w:val="0005135F"/>
    <w:rsid w:val="00071293"/>
    <w:rsid w:val="000C75BF"/>
    <w:rsid w:val="000D24A3"/>
    <w:rsid w:val="001034AB"/>
    <w:rsid w:val="00110721"/>
    <w:rsid w:val="001257F0"/>
    <w:rsid w:val="0016108E"/>
    <w:rsid w:val="001A199E"/>
    <w:rsid w:val="001C42C8"/>
    <w:rsid w:val="00205FE0"/>
    <w:rsid w:val="00230DD4"/>
    <w:rsid w:val="00233FEE"/>
    <w:rsid w:val="00246BBD"/>
    <w:rsid w:val="0025130C"/>
    <w:rsid w:val="00256391"/>
    <w:rsid w:val="002633EB"/>
    <w:rsid w:val="00265218"/>
    <w:rsid w:val="00287B29"/>
    <w:rsid w:val="002900C1"/>
    <w:rsid w:val="002A7597"/>
    <w:rsid w:val="002C6ABD"/>
    <w:rsid w:val="002D3842"/>
    <w:rsid w:val="003071A0"/>
    <w:rsid w:val="00337C0F"/>
    <w:rsid w:val="0035052D"/>
    <w:rsid w:val="00366F6D"/>
    <w:rsid w:val="003E0129"/>
    <w:rsid w:val="003F693D"/>
    <w:rsid w:val="00410E03"/>
    <w:rsid w:val="00430F93"/>
    <w:rsid w:val="00435E8C"/>
    <w:rsid w:val="004456B5"/>
    <w:rsid w:val="00463B35"/>
    <w:rsid w:val="00482917"/>
    <w:rsid w:val="004C2F50"/>
    <w:rsid w:val="00524D35"/>
    <w:rsid w:val="0053613E"/>
    <w:rsid w:val="00542A22"/>
    <w:rsid w:val="005A6806"/>
    <w:rsid w:val="005B0F72"/>
    <w:rsid w:val="005D124E"/>
    <w:rsid w:val="00643F5A"/>
    <w:rsid w:val="00681049"/>
    <w:rsid w:val="00684557"/>
    <w:rsid w:val="006859BF"/>
    <w:rsid w:val="0069340C"/>
    <w:rsid w:val="006A7299"/>
    <w:rsid w:val="006C7D64"/>
    <w:rsid w:val="006D43A7"/>
    <w:rsid w:val="0071089C"/>
    <w:rsid w:val="007B52D2"/>
    <w:rsid w:val="007C1F7D"/>
    <w:rsid w:val="007D4902"/>
    <w:rsid w:val="00823152"/>
    <w:rsid w:val="00835DE8"/>
    <w:rsid w:val="008A3AA7"/>
    <w:rsid w:val="008C5804"/>
    <w:rsid w:val="008D3EE1"/>
    <w:rsid w:val="00915359"/>
    <w:rsid w:val="00942DD0"/>
    <w:rsid w:val="009632CD"/>
    <w:rsid w:val="00965604"/>
    <w:rsid w:val="009E6AC6"/>
    <w:rsid w:val="009F4149"/>
    <w:rsid w:val="00A02846"/>
    <w:rsid w:val="00A26E86"/>
    <w:rsid w:val="00A3321A"/>
    <w:rsid w:val="00A73AE1"/>
    <w:rsid w:val="00AB2833"/>
    <w:rsid w:val="00AC7198"/>
    <w:rsid w:val="00AD2691"/>
    <w:rsid w:val="00AD4122"/>
    <w:rsid w:val="00AE3FB7"/>
    <w:rsid w:val="00B122BA"/>
    <w:rsid w:val="00B45F61"/>
    <w:rsid w:val="00BB0153"/>
    <w:rsid w:val="00BC1B68"/>
    <w:rsid w:val="00BC59DC"/>
    <w:rsid w:val="00BE6B42"/>
    <w:rsid w:val="00BF2601"/>
    <w:rsid w:val="00BF5A49"/>
    <w:rsid w:val="00C50E6D"/>
    <w:rsid w:val="00C520D9"/>
    <w:rsid w:val="00C84BD5"/>
    <w:rsid w:val="00CA3577"/>
    <w:rsid w:val="00CF31BB"/>
    <w:rsid w:val="00D4436A"/>
    <w:rsid w:val="00D832D3"/>
    <w:rsid w:val="00D86CF1"/>
    <w:rsid w:val="00DB5CAA"/>
    <w:rsid w:val="00DC4EAD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57841"/>
    <w:rsid w:val="00FB3407"/>
    <w:rsid w:val="00FC0271"/>
    <w:rsid w:val="00FD00D3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3846DF78C2D4A1D9142EA94D74D7D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35F793-9D54-4C0D-AD99-98518CE0DF08}"/>
      </w:docPartPr>
      <w:docPartBody>
        <w:p w:rsidR="00F81D60" w:rsidRDefault="00530FD3">
          <w:pPr>
            <w:pStyle w:val="63846DF78C2D4A1D9142EA94D74D7D1B"/>
          </w:pPr>
          <w:r w:rsidRPr="009F4149">
            <w:t>Date</w:t>
          </w:r>
        </w:p>
      </w:docPartBody>
    </w:docPart>
    <w:docPart>
      <w:docPartPr>
        <w:name w:val="8C5AE58E61D84BA59AB677B589D70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5CA33-CF36-4D10-A002-7DC725361E89}"/>
      </w:docPartPr>
      <w:docPartBody>
        <w:p w:rsidR="00F81D60" w:rsidRDefault="00530FD3">
          <w:pPr>
            <w:pStyle w:val="8C5AE58E61D84BA59AB677B589D704E6"/>
          </w:pPr>
          <w:r w:rsidRPr="009F4149">
            <w:t>Agent/Representative Name</w:t>
          </w:r>
        </w:p>
      </w:docPartBody>
    </w:docPart>
    <w:docPart>
      <w:docPartPr>
        <w:name w:val="C902B46F01094FC48C7415C82BAC6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511CBE-2F36-4C8A-A332-E33DDA0335E5}"/>
      </w:docPartPr>
      <w:docPartBody>
        <w:p w:rsidR="00F81D60" w:rsidRDefault="00530FD3">
          <w:pPr>
            <w:pStyle w:val="C902B46F01094FC48C7415C82BAC62BB"/>
          </w:pPr>
          <w:r w:rsidRPr="009F4149">
            <w:t>Home Phone</w:t>
          </w:r>
        </w:p>
      </w:docPartBody>
    </w:docPart>
    <w:docPart>
      <w:docPartPr>
        <w:name w:val="8A975F19D66F455BACCAFDD58FA24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2C0DB4-ACE7-49E6-A2F2-542BE29678DD}"/>
      </w:docPartPr>
      <w:docPartBody>
        <w:p w:rsidR="00F81D60" w:rsidRDefault="00530FD3">
          <w:pPr>
            <w:pStyle w:val="8A975F19D66F455BACCAFDD58FA24FCF"/>
          </w:pPr>
          <w:r w:rsidRPr="009F4149">
            <w:t>Cell Phone</w:t>
          </w:r>
        </w:p>
      </w:docPartBody>
    </w:docPart>
    <w:docPart>
      <w:docPartPr>
        <w:name w:val="EDAB777D107B4F12ADB0CA1EE7B96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60006-06B9-4E85-A685-302314D62B2E}"/>
      </w:docPartPr>
      <w:docPartBody>
        <w:p w:rsidR="00F81D60" w:rsidRDefault="00530FD3">
          <w:pPr>
            <w:pStyle w:val="EDAB777D107B4F12ADB0CA1EE7B96097"/>
          </w:pPr>
          <w:r w:rsidRPr="009F4149">
            <w:t>Email Address</w:t>
          </w:r>
        </w:p>
      </w:docPartBody>
    </w:docPart>
    <w:docPart>
      <w:docPartPr>
        <w:name w:val="7F3BCA2E7ED544DC9C785B4BA79595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73540-BC1A-475A-92BB-DA9D734F17C2}"/>
      </w:docPartPr>
      <w:docPartBody>
        <w:p w:rsidR="00F81D60" w:rsidRDefault="00530FD3">
          <w:pPr>
            <w:pStyle w:val="7F3BCA2E7ED544DC9C785B4BA79595B6"/>
          </w:pPr>
          <w:r w:rsidRPr="00410E03">
            <w:t>Address</w:t>
          </w:r>
        </w:p>
      </w:docPartBody>
    </w:docPart>
    <w:docPart>
      <w:docPartPr>
        <w:name w:val="01BA1781BFC74846A1A8F5C71B32FC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3FE544-D774-41CD-B46A-9770B24ED9C2}"/>
      </w:docPartPr>
      <w:docPartBody>
        <w:p w:rsidR="00F81D60" w:rsidRDefault="00530FD3">
          <w:pPr>
            <w:pStyle w:val="01BA1781BFC74846A1A8F5C71B32FCD7"/>
          </w:pPr>
          <w:r w:rsidRPr="009F4149">
            <w:t>City</w:t>
          </w:r>
        </w:p>
      </w:docPartBody>
    </w:docPart>
    <w:docPart>
      <w:docPartPr>
        <w:name w:val="B5A323168B9A4B378C84886C9A69A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ABB48-5A9A-412D-8C25-537A1A32E14D}"/>
      </w:docPartPr>
      <w:docPartBody>
        <w:p w:rsidR="00F81D60" w:rsidRDefault="00530FD3">
          <w:pPr>
            <w:pStyle w:val="B5A323168B9A4B378C84886C9A69AFDC"/>
          </w:pPr>
          <w:r w:rsidRPr="009F4149">
            <w:t>State.</w:t>
          </w:r>
        </w:p>
      </w:docPartBody>
    </w:docPart>
    <w:docPart>
      <w:docPartPr>
        <w:name w:val="64D9E3CF474A4CCF8B9F98F94F695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FA93C3-889A-49CA-80C3-84F03B466021}"/>
      </w:docPartPr>
      <w:docPartBody>
        <w:p w:rsidR="00F81D60" w:rsidRDefault="00530FD3">
          <w:pPr>
            <w:pStyle w:val="64D9E3CF474A4CCF8B9F98F94F695601"/>
          </w:pPr>
          <w:r w:rsidRPr="009F4149">
            <w:t>ZIP Code</w:t>
          </w:r>
        </w:p>
      </w:docPartBody>
    </w:docPart>
    <w:docPart>
      <w:docPartPr>
        <w:name w:val="79117EA6047C4489ACAF583A1DB43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EB6B60-6C78-4367-88D7-0043C5528E4F}"/>
      </w:docPartPr>
      <w:docPartBody>
        <w:p w:rsidR="00F81D60" w:rsidRDefault="00530FD3">
          <w:pPr>
            <w:pStyle w:val="79117EA6047C4489ACAF583A1DB43E27"/>
          </w:pPr>
          <w:r w:rsidRPr="00410E03">
            <w:t>Referred by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FD3"/>
    <w:rsid w:val="00267863"/>
    <w:rsid w:val="00530FD3"/>
    <w:rsid w:val="005C7DD9"/>
    <w:rsid w:val="00797CB1"/>
    <w:rsid w:val="007A0154"/>
    <w:rsid w:val="007D45AC"/>
    <w:rsid w:val="00B3432F"/>
    <w:rsid w:val="00DF3EA6"/>
    <w:rsid w:val="00F51E07"/>
    <w:rsid w:val="00F81D60"/>
    <w:rsid w:val="00F94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82E8107765941E2BD18FF9065AF6CD2">
    <w:name w:val="182E8107765941E2BD18FF9065AF6CD2"/>
  </w:style>
  <w:style w:type="paragraph" w:customStyle="1" w:styleId="63846DF78C2D4A1D9142EA94D74D7D1B">
    <w:name w:val="63846DF78C2D4A1D9142EA94D74D7D1B"/>
  </w:style>
  <w:style w:type="paragraph" w:customStyle="1" w:styleId="8C5AE58E61D84BA59AB677B589D704E6">
    <w:name w:val="8C5AE58E61D84BA59AB677B589D704E6"/>
  </w:style>
  <w:style w:type="paragraph" w:customStyle="1" w:styleId="6108E5B92C5142E4A124A798C93D59BE">
    <w:name w:val="6108E5B92C5142E4A124A798C93D59BE"/>
  </w:style>
  <w:style w:type="paragraph" w:customStyle="1" w:styleId="9324C5741B8B4244985E52861D0B5E49">
    <w:name w:val="9324C5741B8B4244985E52861D0B5E49"/>
  </w:style>
  <w:style w:type="paragraph" w:customStyle="1" w:styleId="2BF6A9CD0C084C79B98A7584B8F4EA94">
    <w:name w:val="2BF6A9CD0C084C79B98A7584B8F4EA94"/>
  </w:style>
  <w:style w:type="paragraph" w:customStyle="1" w:styleId="C902B46F01094FC48C7415C82BAC62BB">
    <w:name w:val="C902B46F01094FC48C7415C82BAC62BB"/>
  </w:style>
  <w:style w:type="paragraph" w:customStyle="1" w:styleId="8A975F19D66F455BACCAFDD58FA24FCF">
    <w:name w:val="8A975F19D66F455BACCAFDD58FA24FCF"/>
  </w:style>
  <w:style w:type="paragraph" w:customStyle="1" w:styleId="EDAB777D107B4F12ADB0CA1EE7B96097">
    <w:name w:val="EDAB777D107B4F12ADB0CA1EE7B96097"/>
  </w:style>
  <w:style w:type="paragraph" w:customStyle="1" w:styleId="7F3BCA2E7ED544DC9C785B4BA79595B6">
    <w:name w:val="7F3BCA2E7ED544DC9C785B4BA79595B6"/>
  </w:style>
  <w:style w:type="paragraph" w:customStyle="1" w:styleId="01BA1781BFC74846A1A8F5C71B32FCD7">
    <w:name w:val="01BA1781BFC74846A1A8F5C71B32FCD7"/>
  </w:style>
  <w:style w:type="paragraph" w:customStyle="1" w:styleId="B5A323168B9A4B378C84886C9A69AFDC">
    <w:name w:val="B5A323168B9A4B378C84886C9A69AFDC"/>
  </w:style>
  <w:style w:type="paragraph" w:customStyle="1" w:styleId="64D9E3CF474A4CCF8B9F98F94F695601">
    <w:name w:val="64D9E3CF474A4CCF8B9F98F94F695601"/>
  </w:style>
  <w:style w:type="paragraph" w:customStyle="1" w:styleId="1EE35B047BCB48528C1F3AB5A3B0E157">
    <w:name w:val="1EE35B047BCB48528C1F3AB5A3B0E157"/>
  </w:style>
  <w:style w:type="paragraph" w:customStyle="1" w:styleId="0738BC7CEABD4145853B8EDA36A7B3B7">
    <w:name w:val="0738BC7CEABD4145853B8EDA36A7B3B7"/>
  </w:style>
  <w:style w:type="paragraph" w:customStyle="1" w:styleId="7C1D3C597A0A4B70A118D7362EABF3A5">
    <w:name w:val="7C1D3C597A0A4B70A118D7362EABF3A5"/>
  </w:style>
  <w:style w:type="paragraph" w:customStyle="1" w:styleId="21892113F6CB497488C78D945D9621B1">
    <w:name w:val="21892113F6CB497488C78D945D9621B1"/>
  </w:style>
  <w:style w:type="paragraph" w:customStyle="1" w:styleId="48E4881E215B43D6BB9E19044D62E6F6">
    <w:name w:val="48E4881E215B43D6BB9E19044D62E6F6"/>
  </w:style>
  <w:style w:type="paragraph" w:customStyle="1" w:styleId="D34B2E42D6E64ED3A9DB958016A25AE1">
    <w:name w:val="D34B2E42D6E64ED3A9DB958016A25AE1"/>
  </w:style>
  <w:style w:type="paragraph" w:customStyle="1" w:styleId="753E4197084742E98E68C7A0E72750B1">
    <w:name w:val="753E4197084742E98E68C7A0E72750B1"/>
  </w:style>
  <w:style w:type="paragraph" w:customStyle="1" w:styleId="544E9DDE17D34E52AD504CF3DC864E64">
    <w:name w:val="544E9DDE17D34E52AD504CF3DC864E64"/>
  </w:style>
  <w:style w:type="paragraph" w:customStyle="1" w:styleId="79117EA6047C4489ACAF583A1DB43E27">
    <w:name w:val="79117EA6047C4489ACAF583A1DB43E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E182A5-01FE-47DC-9F56-AD00D2DEE96C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16c05727-aa75-4e4a-9b5f-8a80a1165891"/>
    <ds:schemaRef ds:uri="http://purl.org/dc/dcmitype/"/>
    <ds:schemaRef ds:uri="http://schemas.microsoft.com/office/infopath/2007/PartnerControls"/>
    <ds:schemaRef ds:uri="71af3243-3dd4-4a8d-8c0d-dd76da1f02a5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CAEC43FC-9776-4363-A5A6-2DE13EC82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</Template>
  <TotalTime>0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2022-07-07T23:26:00Z</dcterms:created>
  <dcterms:modified xsi:type="dcterms:W3CDTF">2022-07-07T23:29:00Z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